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berschrift1"/>
      </w:pPr>
      <w:bookmarkStart w:id="0" w:name="_Toc398290863"/>
      <w:r>
        <w:t>Verordnung über die Festsetzung des Lärmschutzbereichs für den</w:t>
      </w:r>
      <w:r>
        <w:br/>
        <w:t>Verkehr</w:t>
      </w:r>
      <w:bookmarkStart w:id="1" w:name="_GoBack"/>
      <w:bookmarkEnd w:id="1"/>
      <w:r>
        <w:t xml:space="preserve">sflughafen Düsseldorf - </w:t>
      </w:r>
      <w:r>
        <w:br/>
        <w:t xml:space="preserve">Fluglärmschutzverordnung Düsseldorf - </w:t>
      </w:r>
      <w:proofErr w:type="spellStart"/>
      <w:r>
        <w:t>FluLärmDüsseldV</w:t>
      </w:r>
      <w:bookmarkEnd w:id="0"/>
      <w:proofErr w:type="spellEnd"/>
    </w:p>
    <w:p>
      <w:pPr>
        <w:pStyle w:val="GesAbsatz"/>
        <w:jc w:val="center"/>
      </w:pPr>
      <w:r>
        <w:t>vom 25. Oktober 2011</w:t>
      </w:r>
    </w:p>
    <w:p>
      <w:pPr>
        <w:pStyle w:val="GesAbsatz"/>
        <w:rPr>
          <w:i/>
          <w:color w:val="0000FF"/>
        </w:rPr>
      </w:pPr>
      <w:r>
        <w:rPr>
          <w:i/>
          <w:color w:val="0000FF"/>
        </w:rPr>
        <w:t>Die Verordnung ist am 05.11.2011 in Kraft getreten.</w:t>
      </w:r>
    </w:p>
    <w:p>
      <w:pPr>
        <w:pStyle w:val="GesAbsatz"/>
      </w:pPr>
      <w:hyperlink r:id="rId7" w:history="1">
        <w:r>
          <w:rPr>
            <w:rStyle w:val="Hyperlink"/>
          </w:rPr>
          <w:t>Link zur Vorschrift i</w:t>
        </w:r>
        <w:r>
          <w:rPr>
            <w:rStyle w:val="Hyperlink"/>
          </w:rPr>
          <w:t>m</w:t>
        </w:r>
        <w:r>
          <w:rPr>
            <w:rStyle w:val="Hyperlink"/>
          </w:rPr>
          <w:t xml:space="preserve"> SGV. NRW. 96:</w:t>
        </w:r>
      </w:hyperlink>
    </w:p>
    <w:p>
      <w:pPr>
        <w:pStyle w:val="GesAbsatz"/>
        <w:jc w:val="center"/>
        <w:rPr>
          <w:b/>
          <w:sz w:val="22"/>
        </w:rPr>
      </w:pPr>
      <w:r>
        <w:rPr>
          <w:b/>
          <w:sz w:val="22"/>
        </w:rPr>
        <w:t>Inhalt:</w:t>
      </w:r>
    </w:p>
    <w:p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b w:val="0"/>
          <w:sz w:val="22"/>
        </w:rPr>
        <w:fldChar w:fldCharType="begin"/>
      </w:r>
      <w:r>
        <w:rPr>
          <w:b w:val="0"/>
          <w:sz w:val="22"/>
        </w:rPr>
        <w:instrText xml:space="preserve"> TOC \o "1-3" \h \z \u </w:instrText>
      </w:r>
      <w:r>
        <w:rPr>
          <w:b w:val="0"/>
          <w:sz w:val="22"/>
        </w:rPr>
        <w:fldChar w:fldCharType="separate"/>
      </w:r>
      <w:hyperlink w:anchor="_Toc398290863" w:history="1">
        <w:r>
          <w:rPr>
            <w:rStyle w:val="Hyperlink"/>
            <w:noProof/>
          </w:rPr>
          <w:t>Fluglärmschutzverordnung Düsseldorf - FluLärmDüsseldV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>
      <w:pPr>
        <w:pStyle w:val="Verzeichnis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8290864" w:history="1">
        <w:r>
          <w:rPr>
            <w:rStyle w:val="Hyperlink"/>
            <w:noProof/>
          </w:rPr>
          <w:t>§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>
      <w:pPr>
        <w:pStyle w:val="Verzeichnis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8290865" w:history="1">
        <w:r>
          <w:rPr>
            <w:rStyle w:val="Hyperlink"/>
            <w:noProof/>
          </w:rPr>
          <w:t>§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>
      <w:pPr>
        <w:pStyle w:val="Verzeichnis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8290866" w:history="1">
        <w:r>
          <w:rPr>
            <w:rStyle w:val="Hyperlink"/>
            <w:noProof/>
          </w:rPr>
          <w:t>§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>
      <w:pPr>
        <w:pStyle w:val="Verzeichnis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8290867" w:history="1">
        <w:r>
          <w:rPr>
            <w:rStyle w:val="Hyperlink"/>
            <w:noProof/>
          </w:rPr>
          <w:t>§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>
      <w:pPr>
        <w:pStyle w:val="Verzeichnis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8290868" w:history="1">
        <w:r>
          <w:rPr>
            <w:rStyle w:val="Hyperlink"/>
            <w:noProof/>
          </w:rPr>
          <w:t>§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>
      <w:pPr>
        <w:pStyle w:val="Verzeichnis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98290869" w:history="1">
        <w:r>
          <w:rPr>
            <w:rStyle w:val="Hyperlink"/>
            <w:noProof/>
          </w:rPr>
          <w:t>§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8290870" w:history="1">
        <w:r>
          <w:rPr>
            <w:rStyle w:val="Hyperlink"/>
            <w:noProof/>
          </w:rPr>
          <w:t>Anlage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8290871" w:history="1">
        <w:r>
          <w:rPr>
            <w:rStyle w:val="Hyperlink"/>
            <w:noProof/>
          </w:rPr>
          <w:t>Anlage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_Toc398290871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>
      <w:pPr>
        <w:pStyle w:val="GesAbsatz"/>
      </w:pPr>
      <w:r>
        <w:fldChar w:fldCharType="end"/>
      </w:r>
    </w:p>
    <w:p>
      <w:pPr>
        <w:pStyle w:val="GesAbsatz"/>
      </w:pPr>
      <w:r>
        <w:t>Auf Grund des § 4 Absatz 2 und 6 des Gesetzes zum Schutz gegen Fluglärm in der Fassung der Bekanntmachung vom 31. Oktober 2007 (BGBl. I S. 2550) wird mit Zustimmung des für die kommunale Selbstverwaltung zuständigen Ausschusses des Landtags verordnet:</w:t>
      </w:r>
    </w:p>
    <w:p>
      <w:pPr>
        <w:pStyle w:val="berschrift3"/>
      </w:pPr>
      <w:bookmarkStart w:id="2" w:name="_Toc398290864"/>
      <w:r>
        <w:t>§ 1</w:t>
      </w:r>
      <w:bookmarkEnd w:id="2"/>
    </w:p>
    <w:p>
      <w:pPr>
        <w:pStyle w:val="GesAbsatz"/>
      </w:pPr>
      <w:r>
        <w:t>Zum Schutz der Allgemeinheit und der Nachbarschaft vor Gefahren, erheblichen Nachteilen und erheblichen Belästigungen durch Fluglärm in der Umgebung des Verkehrsflughafens Düsseldorf wird der in § 2 bestimmte Lärmschutzbereich festgesetzt.</w:t>
      </w:r>
    </w:p>
    <w:p>
      <w:pPr>
        <w:pStyle w:val="berschrift3"/>
      </w:pPr>
      <w:bookmarkStart w:id="3" w:name="_Toc398290865"/>
      <w:r>
        <w:t>§ 2</w:t>
      </w:r>
      <w:bookmarkEnd w:id="3"/>
    </w:p>
    <w:p>
      <w:pPr>
        <w:pStyle w:val="GesAbsatz"/>
      </w:pPr>
      <w:r>
        <w:t>Der Lärmschutzbereich mit seinen zwei Tag-Schutzzonen und seiner Nacht-Schutzzone wird bestimmt durch die Verbindungslinien zwischen den in Anlage 1 genannten Kurvenpunkten, soweit diese Linien außerhalb des Flugplatzgeländes verlaufen.</w:t>
      </w:r>
    </w:p>
    <w:p>
      <w:pPr>
        <w:pStyle w:val="berschrift3"/>
      </w:pPr>
      <w:bookmarkStart w:id="4" w:name="_Toc398290866"/>
      <w:r>
        <w:t>§ 3</w:t>
      </w:r>
      <w:bookmarkEnd w:id="4"/>
    </w:p>
    <w:p>
      <w:pPr>
        <w:pStyle w:val="GesAbsatz"/>
      </w:pPr>
      <w:r>
        <w:t>(1) Liegt eine bauliche Anlage zu einem Teil im Lärmschutzbereich, so gilt sie als ganz im Lärmschutzbereich gelegen. Liegt eine bauliche Anlage zu einem Teil in der Tag-Schutzzone 1, so gilt sie als ganz in dieser Schutzzone gelegen. Liegt eine bauliche Anlage zu einem Teil in der Nacht-Schutzzone und zu dem anderen Teil in einer der Tag-Schutzzonen, so gilt sie als ganz in der Nacht-Schutzzone gelegen.</w:t>
      </w:r>
    </w:p>
    <w:p>
      <w:pPr>
        <w:pStyle w:val="GesAbsatz"/>
      </w:pPr>
      <w:r>
        <w:t>(2) Auf die Errichtung einer baulichen Anlage ist Absatz 1 entsprechend anzuwenden.</w:t>
      </w:r>
    </w:p>
    <w:p>
      <w:pPr>
        <w:pStyle w:val="berschrift3"/>
      </w:pPr>
      <w:bookmarkStart w:id="5" w:name="_Toc398290867"/>
      <w:r>
        <w:t>§ 4</w:t>
      </w:r>
      <w:bookmarkEnd w:id="5"/>
    </w:p>
    <w:p>
      <w:pPr>
        <w:pStyle w:val="GesAbsatz"/>
      </w:pPr>
      <w:r>
        <w:t>Der nach § 2 bestimmte Lärmschutzbereich ist in einer topographischen Karte im Maßstab 1:50 000 und in Blättern der Deutschen Grundkarte im Maßstab 1:5 000 dargestellt.</w:t>
      </w:r>
    </w:p>
    <w:p>
      <w:pPr>
        <w:pStyle w:val="GesAbsatz"/>
      </w:pPr>
      <w:r>
        <w:t>Die topographische Karte ist als Anlage 2 dieser Verordnung beigefügt. Die Blätter der Deutschen Grundkarte sind bei der Bezirksregierung Düsseldorf, Cecilienallee 2, 40474 Düsseldorf, zu jedermanns Einsicht archivmäßig gesichert niedergelegt.</w:t>
      </w:r>
    </w:p>
    <w:p>
      <w:pPr>
        <w:pStyle w:val="berschrift3"/>
      </w:pPr>
      <w:bookmarkStart w:id="6" w:name="_Toc398290868"/>
      <w:r>
        <w:t>§ 5</w:t>
      </w:r>
      <w:bookmarkEnd w:id="6"/>
    </w:p>
    <w:p>
      <w:pPr>
        <w:pStyle w:val="GesAbsatz"/>
      </w:pPr>
      <w:r>
        <w:t>Die Landesregierung führt in den Jahren 2012 bis 2014 für das jeweils vorlaufende Jahr einen Soll-Ist-Vergleich bezüglich der Eingangsdaten aus dem Datenerfassungssystem, das die Grundlage für diese Verordnung darstellt, durch.</w:t>
      </w:r>
    </w:p>
    <w:p>
      <w:pPr>
        <w:pStyle w:val="berschrift3"/>
      </w:pPr>
      <w:bookmarkStart w:id="7" w:name="_Toc398290869"/>
      <w:r>
        <w:lastRenderedPageBreak/>
        <w:t>§ 6</w:t>
      </w:r>
      <w:bookmarkEnd w:id="7"/>
    </w:p>
    <w:p>
      <w:pPr>
        <w:pStyle w:val="GesAbsatz"/>
      </w:pPr>
      <w:r>
        <w:t>(1) Diese Verordnung tritt am Tag nach ihrer Verkündung in Kraft.</w:t>
      </w:r>
    </w:p>
    <w:p>
      <w:pPr>
        <w:pStyle w:val="GesAbsatz"/>
      </w:pPr>
      <w:r>
        <w:t>(2) Das für Immissionsschutz zuständige Ministerium berichtet der Landesregierung bis zum 31. Dezember 2016 und danach alle fünf Jahre über die Notwendigkeit des Fortbestehens dieser Verordnung.</w:t>
      </w:r>
    </w:p>
    <w:p>
      <w:pPr>
        <w:pStyle w:val="berschrift2"/>
        <w:jc w:val="left"/>
      </w:pPr>
      <w:r>
        <w:br w:type="page"/>
      </w:r>
      <w:bookmarkStart w:id="8" w:name="_Toc398290870"/>
      <w:r>
        <w:lastRenderedPageBreak/>
        <w:t>Anlage 1</w:t>
      </w:r>
      <w:bookmarkEnd w:id="8"/>
    </w:p>
    <w:p>
      <w:pPr>
        <w:pStyle w:val="GesAbsatz"/>
        <w:rPr>
          <w:b/>
        </w:rPr>
      </w:pPr>
      <w:r>
        <w:rPr>
          <w:b/>
        </w:rPr>
        <w:t>Anlage 1 zur Verordnung über die Festsetzung des Lärmschutzbereichs für den Verkehrsflughafen Düsseldorf</w:t>
      </w:r>
    </w:p>
    <w:p>
      <w:pPr>
        <w:pStyle w:val="GesAbsatz"/>
      </w:pPr>
      <w:r>
        <w:rPr>
          <w:b/>
        </w:rPr>
        <w:t>Lärmschutzbereich:</w:t>
      </w:r>
      <w:r>
        <w:t xml:space="preserve"> Tag-Schutzzone 1 - Kurvenpunkte</w:t>
      </w:r>
    </w:p>
    <w:p>
      <w:pPr>
        <w:pStyle w:val="GesAbsatz"/>
      </w:pPr>
      <w:r>
        <w:rPr>
          <w:b/>
        </w:rPr>
        <w:t>Koordinatensystem:</w:t>
      </w:r>
      <w:r>
        <w:t xml:space="preserve"> Universal Transverse Mercator (UTM) -Abbildung in Zone 32, Ellipsoid GRS80, Datum ETRS89</w:t>
      </w:r>
    </w:p>
    <w:p>
      <w:pPr>
        <w:pStyle w:val="GesAbsatz"/>
      </w:pPr>
    </w:p>
    <w:tbl>
      <w:tblPr>
        <w:tblStyle w:val="Tabellenraster"/>
        <w:tblW w:w="7499" w:type="dxa"/>
        <w:tblInd w:w="94" w:type="dxa"/>
        <w:tblLook w:val="01E0" w:firstRow="1" w:lastRow="1" w:firstColumn="1" w:lastColumn="1" w:noHBand="0" w:noVBand="0"/>
      </w:tblPr>
      <w:tblGrid>
        <w:gridCol w:w="14"/>
        <w:gridCol w:w="959"/>
        <w:gridCol w:w="7"/>
        <w:gridCol w:w="3259"/>
        <w:gridCol w:w="3260"/>
      </w:tblGrid>
      <w:tr>
        <w:trPr>
          <w:gridBefore w:val="1"/>
          <w:wBefore w:w="14" w:type="dxa"/>
        </w:trPr>
        <w:tc>
          <w:tcPr>
            <w:tcW w:w="9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proofErr w:type="spellStart"/>
            <w:r>
              <w:rPr>
                <w:lang w:val="fr-FR"/>
              </w:rPr>
              <w:t>lfd</w:t>
            </w:r>
            <w:proofErr w:type="spellEnd"/>
            <w:r>
              <w:rPr>
                <w:lang w:val="fr-FR"/>
              </w:rPr>
              <w:t>. Nr.</w:t>
            </w:r>
          </w:p>
        </w:tc>
        <w:tc>
          <w:tcPr>
            <w:tcW w:w="3266" w:type="dxa"/>
            <w:gridSpan w:val="2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y</w:t>
            </w:r>
          </w:p>
        </w:tc>
      </w:tr>
      <w:tr>
        <w:trPr>
          <w:gridBefore w:val="1"/>
          <w:wBefore w:w="14" w:type="dxa"/>
        </w:trPr>
        <w:tc>
          <w:tcPr>
            <w:tcW w:w="959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3266" w:type="dxa"/>
            <w:gridSpan w:val="2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340837,608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5682200,000</w:t>
            </w:r>
          </w:p>
        </w:tc>
      </w:tr>
      <w:tr>
        <w:trPr>
          <w:gridBefore w:val="1"/>
          <w:wBefore w:w="14" w:type="dxa"/>
        </w:trPr>
        <w:tc>
          <w:tcPr>
            <w:tcW w:w="959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3266" w:type="dxa"/>
            <w:gridSpan w:val="2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5682242,492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340851,944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340884,647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5682317,279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340924,637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5682376,682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340970,506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5682430,560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341017,054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5682480,524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341069,301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5682526,923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341124,606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5682571,462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341180,887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5682616,919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341233,912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5682664,827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341285,338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5682713,915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341336,508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5682762,576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341389,686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5682809,402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341443,817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5682855,671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341498,198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5682901,645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5682946,954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341553,329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5682992,097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341608,793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5683037,168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341664,257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5683082,210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341720,335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5683125,617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341779,013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5683168,056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341838,052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5683210,122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341899,100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5683250,747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5683291,582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341960,628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5683331,775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342023,174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5683371,360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342087,273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5683409,953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5683448,158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342152,418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5683486,945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342217,196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5683525,143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342282,974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5683562,874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342349,706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5683600,219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5683638,384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342415,337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5683676,200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342481,486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5683700,000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5683713,935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lastRenderedPageBreak/>
              <w:t>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342547,915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5683750,000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5683751,568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5683789,927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342613,052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5683800,000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5683828,400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342678,174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5683850,000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5683866,548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342743,687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5683900,000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5683904,688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5683942,942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342809,163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5683950,000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5683979,836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342877,592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5684000,000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5684015,759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342947,413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5684050,000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5684051,799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5684086,936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343019,618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5684100,000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5684119,813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343099,314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5684150,000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5684150,427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5684181,445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343182,321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5684200,000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5684210,571</w:t>
            </w:r>
          </w:p>
        </w:tc>
      </w:tr>
      <w:tr>
        <w:trPr>
          <w:gridBefore w:val="1"/>
          <w:wBefore w:w="14" w:type="dxa"/>
        </w:trPr>
        <w:tc>
          <w:tcPr>
            <w:tcW w:w="966" w:type="dxa"/>
            <w:gridSpan w:val="2"/>
          </w:tcPr>
          <w:p>
            <w:pPr>
              <w:pStyle w:val="GesAbsatz"/>
              <w:tabs>
                <w:tab w:val="clear" w:pos="425"/>
              </w:tabs>
            </w:pPr>
            <w:r>
              <w:t>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5684241,538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343263,082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5684275,008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343337,800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5684308,477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5684344,324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343407,853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5684380,165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343479,218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5684414,555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5684446,775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343555,355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5684478,971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343635,414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5684509,468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5684541,352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343713,886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5684574,324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343789,397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5684607,461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5684643,454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343859,074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5684682,200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343922,309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5684723,541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343981,900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5684766,296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344037,905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5684811,156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344091,509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5684858,087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344142,460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5684907,372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344193,401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5684956,488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344244,844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5685005,005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344297,888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5685051,976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5685097,638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344352,755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5685138,919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344414,736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5685177,835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344481,830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5685213,225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5685246,984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344554,600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5685283,126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344623,625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5685318,412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344697,185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5685352,070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5685387,282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344770,220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5685419,355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344849,442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5685450,349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5685478,696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344942,597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5685504,000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5685531,797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345032,039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5685560,719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5685591,105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345114,720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5685621,673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345198,549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5685650,873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5685680,312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345284,391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5685709,037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5685738,511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345369,487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5685768,777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5685798,979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345451,692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5685830,140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345531,672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5685862,029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5685894,804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345608,047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5685928,366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345682,995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5685961,570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5685995,360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345756,920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5686030,023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345830,193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5686063,794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5686097,623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345903,561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5686132,279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345976,629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5686166,277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5686199,698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346050,458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5686234,142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346124,034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5686267,940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346198,166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5686301,269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5686335,427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346271,999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5686369,197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346346,571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5686402,344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5686435,906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346421,640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5686469,103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346497,420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5686501,740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5686534,900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346573,346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5686567,794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346649,153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5686600,573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5686633,590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346725,817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5686665,779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5686698,094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346802,917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5686731,139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346879,790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5686763,014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5686795,220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346957,104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5686829,309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347032,863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5686860,888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5686891,161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347113,643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5686923,692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347192,409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5686954,763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5686983,135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347276,725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5687014,486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5687045,444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347357,551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5687075,122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347440,945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5687105,468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5687134,655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347526,143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5687163,755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5687192,813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347612,188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5687221,407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347698,720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5687250,722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5687276,765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347789,366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5687306,028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5687331,441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347886,215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5687356,481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5687375,889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5687397,620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348006,108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5687414,992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5687425,704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348138,034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348112,178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5687336,176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348071,490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5687278,139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348025,319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5687225,463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347977,256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5687173,429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347928,490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5687123,051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347878,112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5687074,388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347824,223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5687028,583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347767,808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5686984,887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347711,058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5686940,468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347653,827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5686896,704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5686855,589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347593,413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5686813,832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347534,272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5686770,255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347476,244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5686727,511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347417,471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5686684,933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347358,217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5686642,861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5686602,195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347297,280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5686560,302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347237,707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5686516,889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347179,624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5686472,919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347121,620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5686423,634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5686443,747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347211,568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5686473,017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347299,213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5686500,568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5686531,135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347384,266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5686559,662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5686589,051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347469,181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5686619,059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5686647,436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347554,366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5686678,819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347635,556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5686709,261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5686738,816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347719,383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5686768,893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5686798,947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347801,750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5686829,991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347884,365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5686859,524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5686888,481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347970,221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5686917,334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5686944,372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348059,872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5686973,246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348146,807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5687001,861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5687029,387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348236,690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5687057,509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5687084,602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348328,144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5687111,802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5687136,915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348427,164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5687160,772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5687184,086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348532,795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5687207,715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5687226,323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5687244,695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348673,690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5687254,768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348727,045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348728,305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5687156,843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348696,432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348653,819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5687096,380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348605,922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5687044,629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348555,749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5686994,877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348504,764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5686945,740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348452,910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5686897,420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5686852,736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348397,177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5686808,862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348340,637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5686764,815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348283,954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5686721,148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348226,423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5686677,821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348168,123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5686634,896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348109,287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5686592,321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348050,429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5686549,643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5686508,037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347990,558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5686466,744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347930,110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5686425,353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347869,660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5686383,869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347809,328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5686342,312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5686300,760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347749,105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5686258,835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347689,517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5686216,807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347629,797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5686175,110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347569,772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5686133,299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347511,686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5686089,877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347453,855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5686046,601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5686002,840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347396,737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5685957,794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347341,113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5685913,025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347285,353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5685867,572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347230,423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5685821,854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347175,918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5685775,960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347120,888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5685730,985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347064,510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5685687,054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347008,848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5685641,935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346953,696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5685596,618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346900,757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5685549,320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5685506,951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346841,754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5685463,239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346784,793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5685420,210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346726,320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5685378,004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346666,426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5685336,552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346604,865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5685296,053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5685255,967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346542,529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5685215,814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346480,000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5685175,851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346417,446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5685135,876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346355,165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5685095,776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5685054,994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346293,846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5685013,370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346233,972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5684970,262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346177,205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5684923,415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346126,475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5684868,930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346085,314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346055,503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5684785,779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346038,181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346022,195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346004,539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5684637,770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345986,631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345958,308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5684538,879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345919,951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5684478,873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345872,643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5684428,849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345816,615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5684385,623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345757,406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5684344,099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5684301,236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345698,694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5684258,845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345638,506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5684221,378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345563,202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5684191,646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5684159,952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345482,881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5684127,111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345412,676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5684091,260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5684058,716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345336,409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5684023,617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345262,450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5683991,868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5683959,125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345186,871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5683924,881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345118,990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5683884,207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345064,074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5683835,995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345011,644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5683789,588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344953,581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5683746,923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5683704,998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344893,737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5683662,812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344834,750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5683618,644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344779,821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5683571,455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344727,976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5683522,353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344677,383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5683469,738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344633,173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5683405,253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344596,551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344564,111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5683330,976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344529,005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5683257,098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344495,388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344456,761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5683192,724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344416,080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5683120,621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344386,815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344357,912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5683033,582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344336,240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344318,801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5682904,471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344298,604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344279,350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5682802,297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344248,613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344207,727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5682742,130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5682700,148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344149,778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5682666,283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344068,480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5682639,665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5682616,958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343954,191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5682598,253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5682579,167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5682564,359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5682553,435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lastRenderedPageBreak/>
              <w:t>533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343782,639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5682542,130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5682531,579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5682522,089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5682513,419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5682505,515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343508,363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5682500,000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5682498,524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5682491,532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5682485,212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5682477,474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5682467,660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5682456,123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343224,468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5682444,176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5682429,671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5682411,038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343074,048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5682400,000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5682389,160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343000,000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5682365,148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342968,968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5682350,000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5682340,536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5682315,118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342870,625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5682300,000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5682289,260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5682263,330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342773,673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5682237,866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5682212,586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342674,189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5682188,248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5682164,325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342568,741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5682141,382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5682118,991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342457,340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lastRenderedPageBreak/>
              <w:t>569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5682096,695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5682075,239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5682055,474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342336,270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5682035,473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5682016,118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342204,812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5681998,255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5681981,391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5681965,832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5681951,931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342042,423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342000,000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5681938,962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5681926,005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5681914,418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5681903,725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341831,332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5681893,561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5681883,414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5681873,537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5681864,158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5681854,683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341576,262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5681845,140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5681835,949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5681826,072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5681816,984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5681807,240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341317,002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5681796,167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599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5681786,070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5681777,448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5681770,258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5681768,467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5681780,897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341026,866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lastRenderedPageBreak/>
              <w:t>605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341008,992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5681850,000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341008,340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341011,510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5681950,000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341010,349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341000,000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5682049,240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340999,758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5682050,000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340961,376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5682100,000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5682107,805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5682131,036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340861,176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5682150,000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5682163,908</w:t>
            </w:r>
          </w:p>
        </w:tc>
      </w:tr>
      <w:tr>
        <w:tc>
          <w:tcPr>
            <w:tcW w:w="980" w:type="dxa"/>
            <w:gridSpan w:val="3"/>
          </w:tcPr>
          <w:p>
            <w:pPr>
              <w:pStyle w:val="GesAbsatz"/>
              <w:tabs>
                <w:tab w:val="clear" w:pos="425"/>
              </w:tabs>
            </w:pPr>
            <w:r>
              <w:t>616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340837,608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5682200,000</w:t>
            </w:r>
          </w:p>
        </w:tc>
      </w:tr>
    </w:tbl>
    <w:p>
      <w:pPr>
        <w:pStyle w:val="GesAbsatz"/>
      </w:pPr>
    </w:p>
    <w:p>
      <w:pPr>
        <w:pStyle w:val="GesAbsatz"/>
      </w:pPr>
      <w:r>
        <w:rPr>
          <w:b/>
        </w:rPr>
        <w:t>Lärmschutzbereich:</w:t>
      </w:r>
      <w:r>
        <w:t xml:space="preserve"> Tag-Schutzzone 2 - Kurvenpunkte</w:t>
      </w:r>
    </w:p>
    <w:p>
      <w:pPr>
        <w:pStyle w:val="GesAbsatz"/>
      </w:pPr>
      <w:r>
        <w:rPr>
          <w:b/>
        </w:rPr>
        <w:t>Koordinatensystem:</w:t>
      </w:r>
      <w:r>
        <w:t xml:space="preserve"> UTM-Abbildung in Zone 32, Ellipsoid GRS80, Datum ETRS89</w:t>
      </w:r>
    </w:p>
    <w:p>
      <w:pPr>
        <w:pStyle w:val="GesAbsatz"/>
      </w:pPr>
    </w:p>
    <w:tbl>
      <w:tblPr>
        <w:tblStyle w:val="Tabellenraster"/>
        <w:tblW w:w="7516" w:type="dxa"/>
        <w:tblInd w:w="108" w:type="dxa"/>
        <w:tblLook w:val="01E0" w:firstRow="1" w:lastRow="1" w:firstColumn="1" w:lastColumn="1" w:noHBand="0" w:noVBand="0"/>
      </w:tblPr>
      <w:tblGrid>
        <w:gridCol w:w="993"/>
        <w:gridCol w:w="3262"/>
        <w:gridCol w:w="3261"/>
      </w:tblGrid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proofErr w:type="spellStart"/>
            <w:r>
              <w:rPr>
                <w:lang w:val="fr-FR"/>
              </w:rPr>
              <w:t>lfd</w:t>
            </w:r>
            <w:proofErr w:type="spellEnd"/>
            <w:r>
              <w:rPr>
                <w:lang w:val="fr-FR"/>
              </w:rPr>
              <w:t>. Nr.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y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338440,032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338428,536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338418,275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338415,474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338415,715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338426,757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338443,831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5680461,150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338470,262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338498,837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5680551,667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338531,305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5680625,766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338566,948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5680687,595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338609,706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338646,222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5680754,320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338687,627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5680814,345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338729,408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5680872,689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338774,140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5680926,484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338822,713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5680974,530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338877,433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5681021,313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338928,584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5681071,454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338977,284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5681123,473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339024,565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5681176,804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339071,317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5681229,594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339119,196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5681281,669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339167,346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5681334,141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339214,838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5681387,091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339261,941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5681440,858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339308,414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5681495,416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339354,186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339399,345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5681550,762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339442,121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5681609,798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339482,332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5681673,534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339520,063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5681743,702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339554,396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339582,575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5681830,267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339612,508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339633,740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5681948,956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339650,362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339661,573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339669,349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339673,108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339674,605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339675,101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339676,045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339677,937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339682,124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339690,052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5682435,542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339704,480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339725,327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5682543,273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339754,345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339797,038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5682602,766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5682643,588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339858,749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5682675,404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339945,233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5682702,259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5682725,417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5682745,175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340064,152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5682761,137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5682775,262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5682789,001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340238,548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5682803,065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5682817,581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5682832,859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5682848,448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340404,227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5682868,068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5682889,198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340526,069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5682909,350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5682929,426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340646,489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5682951,629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5682977,502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340740,396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5683005,364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5683035,382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340823,001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5683067,186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340898,826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5683100,788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5683136,479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340968,118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5683173,750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341034,019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5683212,286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341097,548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5683251,942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5683292,955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341158,394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5683334,621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341218,397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5683376,033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341278,820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5683417,492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341338,919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5683459,134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341399,132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5683500,706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5683541,547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341460,364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5683581,855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341522,496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5683621,777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341585,973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5683660,660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5683697,648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341653,215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5683733,060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341724,503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5683767,048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5683799,673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341800,510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5683830,521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341882,400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5683860,197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5683888,811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341969,885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5683916,129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5683943,096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342062,709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5683969,557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5683994,371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342161,541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5684018,186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5684040,916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342270,322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5684063,095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5684086,123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342375,564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5684112,691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5684137,462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342474,766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5684163,572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5684187,824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342575,946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5684211,419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5684235,140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342680,179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5684259,811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5684285,341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342778,883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5684310,826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5684335,935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342877,324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5684362,208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5684388,805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342971,880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5684414,773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5684439,601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343070,459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5684467,060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5684495,576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343157,165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5684529,656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343230,366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5684561,950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5684590,550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343315,312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5684616,962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5684643,274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343411,382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5684673,594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343492,109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5684705,365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5684738,372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343568,478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5684771,548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343638,943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5684808,707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5684845,552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343706,333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5684885,211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343768,242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5684923,471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343834,279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5684962,441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343893,538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5685006,127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343945,983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5685053,806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343998,869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5685101,061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5685148,097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344052,013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5685195,634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344104,616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5685243,716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344156,674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5685290,135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344211,067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5685334,884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344267,846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5685377,012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344327,961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5685418,368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344389,648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5685458,405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5685497,836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344452,828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5685536,567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344517,964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5685574,335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344585,965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5685610,079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5685644,068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344659,042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5685676,398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344740,465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5685705,558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5685733,171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344830,082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5685761,344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5685786,174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344929,500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5685810,383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5685836,882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345026,284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5685861,868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5685883,880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345135,862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5685906,547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5685930,325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345246,170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5685951,727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5685974,649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5685998,286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345353,543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5686023,671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5686049,298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345451,281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5686076,826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345540,470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5686106,337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5686140,651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345613,783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5686174,633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345686,943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5686209,382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5686245,395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345756,269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5686281,704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345825,750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5686317,727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345895,138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5686353,537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5686390,095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345963,758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5686426,779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346032,079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5686463,227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5686499,324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346100,952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5686535,732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346170,106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5686571,718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346240,036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5686607,182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5686642,514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346310,803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5686677,792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346382,081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5686712,677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5686747,272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346453,996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5686782,089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346526,139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5686816,760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346598,436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5686851,096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5686885,877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346670,719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5686920,444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346743,206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5686954,754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5686989,445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346815,464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5687024,124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346887,777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5687058,574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5687093,254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346959,777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5687128,285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347031,769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5687162,794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5687197,039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347104,337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5687231,986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347176,248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5687266,670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347248,618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5687300,970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5687335,878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347320,613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5687370,616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347392,816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5687405,039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5687439,811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347464,856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5687474,573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347537,260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5687508,893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5687543,227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347609,960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5687577,848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347682,425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5687612,280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5687647,018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347754,323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5687681,939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347826,393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5687716,465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347899,142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5687750,594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5687784,530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347973,146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5687818,452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348046,310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5687852,556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5687887,000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348119,632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5687920,569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348194,165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5687953,992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5687988,192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348267,540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5688022,083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348341,731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5688055,662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5688089,510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348415,766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5688123,193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348489,940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5688156,849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5688190,419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348564,458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5688223,929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348639,169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5688257,335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5688290,922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348713,684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5688324,389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348788,844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5688357,471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5688390,628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348864,187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5688424,027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348938,007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5688458,248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5688491,733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349012,695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5688524,580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349088,297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5688557,841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5688591,439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349162,910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5688624,909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349238,002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5688657,975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5688690,716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349314,203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5688723,669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349390,149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5688756,509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5688789,070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349467,038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5688821,359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349544,325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5688853,714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5688886,199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349621,197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5688918,800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349698,083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5688951,247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5688983,493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349775,789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5689015,757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5689047,973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349853,310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5689078,206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349938,100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5689106,837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5689136,447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350021,545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5689167,663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5689197,983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350103,355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5689229,317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350181,302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5689262,311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5689293,395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350261,693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5689321,949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350349,173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5689350,484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5689379,457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350432,706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5689411,001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5689441,393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350515,086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5689469,320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5689497,474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350604,455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5689525,083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350694,621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5689552,724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5689576,790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350797,320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5689601,300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5689625,385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350895,922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5689652,309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5689681,258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350984,569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5689708,490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5689731,103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351092,813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5689753,062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5689774,610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5689798,377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351203,630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5689819,889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5689843,568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351312,493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5689868,067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5689891,882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351419,088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5689912,563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5689933,969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351529,008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5689962,811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5689992,226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351620,563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5690009,575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5690021,206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5690032,469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5690042,621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5690041,291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5690033,784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5690010,745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351955,062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5689981,190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351942,217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351923,258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351900,715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5689841,018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351894,784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5689797,726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351908,280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5689812,515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5689828,035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5689845,747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352064,545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5689859,073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5689871,817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5689885,945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352249,037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5689900,303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5689914,924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5689932,906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5689948,562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5689937,508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352471,203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352457,058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5689840,713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352419,554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5689779,554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352371,681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5689738,337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5689712,651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352277,468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5689657,695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352245,600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352242,646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352218,390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5689527,394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352178,598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5689468,079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352134,174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5689416,606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352082,495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5689372,254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352027,308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5689323,040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351978,848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5689271,035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351929,583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5689221,601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351879,038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5689172,052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351828,350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5689122,538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351778,422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5689071,742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351728,740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5689022,374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351677,205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5688974,817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351623,728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5688928,095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351569,560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5688882,278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351514,490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5688836,825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351458,592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5688792,636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351400,885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5688749,240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5688703,948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351346,005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5688656,097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351293,704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5688609,713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351239,351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5688565,456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351182,638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5688521,496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351126,145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5688477,186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351069,484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5688432,892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351012,660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5688389,050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350955,045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5688345,673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5688303,768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350895,736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5688262,038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350835,989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5688219,821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350776,894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5688176,511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350718,060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5688135,338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350654,901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5688096,051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5688057,998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350588,954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5688022,134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350519,637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5687985,200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350451,818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5687948,650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5687910,150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350387,471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5687869,963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350324,630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5687831,486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350256,656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5687795,056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5687757,009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350190,984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5687718,092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350126,978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5687678,371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350064,845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5687637,849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350002,781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5687597,775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5687557,815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349940,413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5687517,419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349877,947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5687477,920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349814,424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5687438,694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349750,781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5687399,388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5687360,324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349686,667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5687321,494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349622,144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5687282,833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349557,295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5687244,396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5687205,877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349492,469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5687166,914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349428,576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5687127,302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349365,535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5687087,618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349302,182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5687048,268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5687008,353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349239,530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5686968,354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349177,296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5686927,967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349114,963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5686887,995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349052,641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5686847,882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5686807,996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348989,845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5686768,660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348926,195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5686729,470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348860,963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5686691,676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5686652,846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348796,334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631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5686613,871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348732,068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5686575,203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348667,385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5686536,563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348602,732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5686497,895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5686459,178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348538,209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5686420,287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348473,898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5686381,450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348409,473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5686342,656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5686303,767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348345,172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5686264,806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348281,000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5686225,849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348216,926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5686186,814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348152,998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5686147,660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5686108,246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348089,625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5686068,720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348026,499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5686029,144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347963,378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5685989,428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347900,850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5685949,324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5685908,932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347839,090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5685868,206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347778,096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667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5685826,558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347718,834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5685783,753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347661,111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5685740,106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347604,983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5685695,431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347550,340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5685649,679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5685602,368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347497,483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5685554,638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347445,108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5685506,078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347393,734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5685457,076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347342,592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5685409,149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347290,307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5685361,613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347237,726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5685314,044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347184,980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5685267,195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347131,220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5685221,485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347076,006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5685176,534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347020,375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5685131,692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346964,009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5685087,572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346906,909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5685043,937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5685000,754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346849,112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703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5684958,161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346790,392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5684914,424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346733,360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5684869,819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346678,170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5684823,696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346624,253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5684776,696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346573,686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5684724,352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346528,168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5684664,664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346488,921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346454,913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5684592,781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346421,344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5684522,516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346383,043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5684458,408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346343,469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346301,210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5684398,689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346253,880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5684346,139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346205,180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5684294,876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346152,273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5684247,970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5684203,414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346096,162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5684158,291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346040,628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5684114,906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345982,096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5684073,130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739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345917,751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5684036,726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345851,074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5683999,231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5683963,699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345780,038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5683929,537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345705,441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5683896,404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5683863,682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345628,654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5683831,389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5683801,134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345548,005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5683770,072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345470,100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5683736,661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5683708,445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345383,666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5683682,125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345301,775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5683648,688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5683610,847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345235,839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5683571,694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345172,966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5683530,841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345114,262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5683487,558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345058,586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5683442,002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345008,322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5683391,038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344967,995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5683329,848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344921,075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775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5683275,993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344878,571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5683213,961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344838,117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5683153,938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344796,933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344762,499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5683084,548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344722,133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5683023,002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344681,351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5682956,443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344645,600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344615,325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5682878,620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344581,230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5682806,489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344545,589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344511,413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5682735,041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344472,897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5682673,078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344430,774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5682615,568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344385,740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5682564,254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344334,310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5682520,014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344275,386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5682480,213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344207,090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5682444,836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5682413,044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344125,786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5682383,747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5682353,440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344043,322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5682326,868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5682302,675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343944,376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5682279,011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5682256,580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343834,504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5682234,063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5682208,309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343735,857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5682176,815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5682150,113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343649,789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5682121,223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343565,935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5682089,499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5682058,012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343486,871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5682026,478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343408,644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5681994,344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5681963,305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343327,472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5681934,119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5681903,826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343243,596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5681873,280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343158,489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5681845,075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5681817,277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343067,668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5681790,639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5681764,940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342970,036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5681739,952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5681715,713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342866,611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5681692,065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5681668,583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342759,552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5681645,597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5681623,154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5681601,495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342646,459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5681580,232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5681559,473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342526,672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5681539,095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5681519,352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5681500,203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342399,463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5681480,965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5681462,131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342267,123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5681443,582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5681425,083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5681406,642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342132,050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5681387,915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5681369,262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5681350,834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341997,744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5681331,931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5681312,625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341867,843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5681292,800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5681272,376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5681251,555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341746,287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5681230,228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5681208,551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341630,400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883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5681186,558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5681164,146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341519,093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5681141,144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5681117,829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341411,582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5681094,645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5681071,762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341303,603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5681048,225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5681023,793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341202,858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5680998,536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5680972,704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341105,612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5680947,082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5680920,690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341011,257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5680893,882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5680866,748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340921,068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5680837,560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5680809,265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340833,137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5680782,288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5680756,203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340737,949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5680729,605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5680702,415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340645,655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5680672,994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340560,946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5680643,792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5680617,199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340466,068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5680591,866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919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5680567,861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340360,982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5680544,901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5680522,747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5680501,556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340246,112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5680481,070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5680460,229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340125,129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5680439,340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5680418,522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340003,368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5680398,618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5680379,268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5680360,156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339871,756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5680342,175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5680325,296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5680308,386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339725,125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5680291,325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5680274,564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5680257,826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339575,054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5680242,172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5680228,561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5680215,968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5680201,927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339393,553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948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339350,000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5680186,881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949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339300,000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5680172,381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339250,000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5680158,080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339224,423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339200,000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5680142,123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339150,000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5680125,364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339100,000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5680108,958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lastRenderedPageBreak/>
              <w:t>955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339072,152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339050,000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5680093,102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339000,000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5680077,397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338950,000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5680062,733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959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338900,103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338900,000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5680049,974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338850,000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5680038,409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338800,000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5680027,658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963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338750,000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5680018,402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964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338700,000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5680011,999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965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338650,000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5680010,190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966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338600,000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5680012,117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967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338550,000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5680021,556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968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338500,000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5680046,553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969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338495,649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5680050,000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970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338459,691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5680100,000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971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338450,000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5680123,176</w:t>
            </w:r>
          </w:p>
        </w:tc>
      </w:tr>
      <w:tr>
        <w:tc>
          <w:tcPr>
            <w:tcW w:w="993" w:type="dxa"/>
          </w:tcPr>
          <w:p>
            <w:pPr>
              <w:pStyle w:val="GesAbsatz"/>
              <w:tabs>
                <w:tab w:val="clear" w:pos="425"/>
              </w:tabs>
            </w:pPr>
            <w:r>
              <w:t>972</w:t>
            </w:r>
          </w:p>
        </w:tc>
        <w:tc>
          <w:tcPr>
            <w:tcW w:w="3262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338440,032</w:t>
            </w:r>
          </w:p>
        </w:tc>
        <w:tc>
          <w:tcPr>
            <w:tcW w:w="3261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5680150,000</w:t>
            </w:r>
          </w:p>
        </w:tc>
      </w:tr>
    </w:tbl>
    <w:p>
      <w:pPr>
        <w:pStyle w:val="GesAbsatz"/>
      </w:pPr>
    </w:p>
    <w:p>
      <w:pPr>
        <w:pStyle w:val="GesAbsatz"/>
      </w:pPr>
      <w:r>
        <w:rPr>
          <w:b/>
        </w:rPr>
        <w:t>Lärmschutzbereich:</w:t>
      </w:r>
      <w:r>
        <w:t xml:space="preserve"> Nacht-Schutzzone - Kurvenpunkte</w:t>
      </w:r>
    </w:p>
    <w:p>
      <w:pPr>
        <w:pStyle w:val="GesAbsatz"/>
      </w:pPr>
      <w:r>
        <w:rPr>
          <w:b/>
        </w:rPr>
        <w:t>Koordinatensystem:</w:t>
      </w:r>
      <w:r>
        <w:t xml:space="preserve"> UTM-Abbildung in Zone 32, Ellipsoid GRS80, Datum ETRS89</w:t>
      </w:r>
    </w:p>
    <w:p>
      <w:pPr>
        <w:pStyle w:val="GesAbsatz"/>
      </w:pPr>
    </w:p>
    <w:tbl>
      <w:tblPr>
        <w:tblStyle w:val="Tabellenraster"/>
        <w:tblW w:w="7621" w:type="dxa"/>
        <w:tblLook w:val="01E0" w:firstRow="1" w:lastRow="1" w:firstColumn="1" w:lastColumn="1" w:noHBand="0" w:noVBand="0"/>
      </w:tblPr>
      <w:tblGrid>
        <w:gridCol w:w="1101"/>
        <w:gridCol w:w="3260"/>
        <w:gridCol w:w="3260"/>
      </w:tblGrid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proofErr w:type="spellStart"/>
            <w:r>
              <w:rPr>
                <w:lang w:val="fr-FR"/>
              </w:rPr>
              <w:t>lfd</w:t>
            </w:r>
            <w:proofErr w:type="spellEnd"/>
            <w:r>
              <w:rPr>
                <w:lang w:val="fr-FR"/>
              </w:rPr>
              <w:t>. Nr.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y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5682695,709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5682667,689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344008,417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5682646,026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5682625,326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5682606,723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343879,230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5682589,816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5682575,953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5682564,220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5682555,566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5682550,634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5682550,113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5682553,835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5682560,610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5682570,804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5682585,632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343362,034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5682604,432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5682623,499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5682642,071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343225,642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5682657,656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5682670,605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343131,109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5682674,588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5682656,305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343090,752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5682618,013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343025,144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5682579,944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342960,634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5682540,938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5682501,784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342897,633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5682461,081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342835,114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5682421,387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342771,390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5682382,511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342708,035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5682343,148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5682303,023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342645,991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5682262,180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342583,997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5682222,727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342519,083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5682184,352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342453,468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5682147,161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5682106,943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342391,352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5682065,133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342329,355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5682026,468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342264,146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5681988,740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5681951,190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342198,385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5681911,794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342133,742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5681873,523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342067,555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5681836,381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5681800,684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341999,030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5681763,083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341931,214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5681726,778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341860,850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5681691,988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5681656,689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341790,127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5681621,229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341717,768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5681587,430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5681553,747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341644,381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5681518,583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341571,992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5681484,448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5681451,280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341498,077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5681415,984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341425,944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5681381,700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341351,993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5681348,598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5681313,553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341279,692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5681279,008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341205,308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5681246,396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5681213,580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341128,361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5681180,687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341053,278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5681147,683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5681112,940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340980,055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5681079,299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340905,202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5681046,381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5681011,762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340832,096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5680977,706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340758,262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5680943,915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5680907,990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340688,113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5680873,828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340611,886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5680841,968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5680806,598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340540,196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5680771,402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340468,233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5680737,072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5680703,461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340394,791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5680668,781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340321,360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5680635,340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5680602,739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340245,788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5680568,600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340171,707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5680535,019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5680501,784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340097,318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5680467,527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340023,284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5680433,812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5680400,944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339948,559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5680366,476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339874,833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5680332,966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5680300,329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339799,498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5680266,051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339725,725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5680232,143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339651,451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5680198,988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5680164,703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339577,441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5680131,402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339500,859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5680099,416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5680066,052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339425,031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5680033,100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5680000,833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339348,701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5679967,265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339273,413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5679934,125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5679901,320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339197,933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5679867,816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339122,434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5679834,910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5679802,886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339045,378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5679769,852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338969,132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5679737,058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5679703,186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338895,151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5679669,367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338820,159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5679636,443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5679604,508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338742,798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5679571,829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338666,005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5679539,330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5679507,315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338588,246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5679475,273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338510,436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5679443,084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5679411,427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338431,562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5679379,984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5679350,069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338349,884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5679317,396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338272,681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5679285,204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5679254,011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338193,643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5679221,737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338115,075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5679190,325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5679158,969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338035,489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5679127,307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337955,594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5679096,428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5679065,208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337875,005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5679034,134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5679003,395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337794,392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5678972,148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337713,481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5678941,698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5678911,512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337630,074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5678883,084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5678862,205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337525,730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5678835,044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5678805,323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337440,765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5678775,676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337355,279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5678746,933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5678718,858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337265,491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5678691,676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5678665,038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337172,229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5678636,933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5678607,646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337086,195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5678580,014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5678552,264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336995,880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5678524,890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336903,816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5678497,880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5678471,358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336810,465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5678444,435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5678417,618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336715,974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5678391,564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5678366,180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336617,740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5678341,176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5678317,999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336509,961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5678295,522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5678276,032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5678256,503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336384,984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5678233,736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5678204,655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336291,889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5678175,460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5678152,616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336192,691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5678139,457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5678127,002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5678120,861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5678122,651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335950,000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5678140,283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335939,006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335950,000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5678169,868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335963,680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335979,747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5678287,326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265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336006,474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336039,851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5678363,125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336076,508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5678427,461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336121,315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5678478,763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336169,275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5678531,545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336218,424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5678579,340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336268,540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5678630,792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336317,403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5678683,123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336366,534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5678732,218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336417,751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5678780,773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336469,472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5678828,879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336521,506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5678876,548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336574,145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5678924,100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336626,719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5678971,258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336681,794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5679015,505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336740,097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5679058,330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336797,475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5679102,227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5679147,806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299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336852,384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5679192,172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336908,772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5679236,235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336964,962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5679281,733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337019,669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5679326,109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337077,709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5679368,911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337135,136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5679414,253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337182,568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5679467,083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337239,247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5679508,850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5679549,699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337300,363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5679590,813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337361,123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5679631,878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337421,910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5679673,586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337482,116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5679714,702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337543,615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5679755,116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5679794,825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337606,262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5679836,852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337665,528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5679878,452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337726,138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5679919,589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337787,607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5679960,016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5679999,717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337850,355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5680039,287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337913,732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5680078,882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337976,625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5680118,839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338039,166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5680158,594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5680197,197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338103,632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5680235,455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338169,236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5680274,207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338232,508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5680313,961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338296,136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5680353,112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5680392,703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338359,386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5680431,933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338423,388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5680470,815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338488,122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5680509,320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5680548,212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338552,268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5680587,731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338616,134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5680626,365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338681,003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5680664,903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338745,411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5680703,616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5680742,373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338809,942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5680781,344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338874,638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373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5680819,588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338941,206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338950,000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5680856,589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5680893,080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339009,415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5680930,582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339076,740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5680967,770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339142,882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5681005,543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5681044,056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339207,758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5681083,062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339272,392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5681121,460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339338,069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5681159,255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5681196,892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339404,210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5681234,964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339470,485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5681272,624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339536,585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5681310,431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5681348,013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339602,641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399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5681386,928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339667,324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5681425,670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339732,176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5681464,067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339797,872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5681501,657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5681539,764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339864,007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5681577,638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339930,165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5681615,389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339997,331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5681652,092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5681690,653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340062,562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5681729,190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340128,067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5681767,103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340194,961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5681803,939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5681842,575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340259,643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5681882,328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340323,447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5681920,814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340390,088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5681957,673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5681994,846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340457,088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5682032,791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340523,813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5682070,031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340591,770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5682106,293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5682143,082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340659,458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5682181,422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340725,543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5682218,627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340793,999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5682254,563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5682291,723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340861,574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5682328,983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340929,399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5682365,497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340998,911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5682400,809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5682438,066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341066,618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5682474,965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341134,931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5682511,262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5682546,202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341205,405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5682582,750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341274,345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5682618,706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341346,522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5682652,432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5682686,763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341419,844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5682721,348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341494,398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5682753,985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5682788,044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341568,736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5682821,863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341645,882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5682852,911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5682886,924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341721,322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5682919,904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5682948,718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341802,208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5682981,923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341880,793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5683013,411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5683044,725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341958,734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5683078,779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481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342035,757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5683109,933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5683141,149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342115,344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5683173,510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342194,736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5683203,768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5683238,371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342268,888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5683271,996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342349,806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5683300,133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5683334,376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342426,439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342442,465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5683361,318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5683398,924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342450,107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342497,987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499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5683451,650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342549,884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5683500,094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5683542,341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342606,690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5683585,738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342663,940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5683630,321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342721,437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5683674,337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342779,365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5683718,352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342834,903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5683764,451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342885,485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5683815,140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342911,514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5683828,547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342918,844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342943,648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5683908,600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342982,670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5683967,406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343038,635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5684008,896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5684045,618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343105,251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5684082,904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343171,884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5684120,858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343238,171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5684159,030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5684195,740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343305,495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5684232,154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343375,688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5684267,314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343449,014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5684300,702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5684334,432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343523,265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5684368,104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5684399,437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343600,882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5684430,355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343677,908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5684465,635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343736,092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5684512,611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343781,345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5684568,351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343832,138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5684616,679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343888,717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5684660,259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5684695,768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343958,716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5684731,121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344026,338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5684773,501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344080,338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5684819,819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344135,814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5684865,101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344191,972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5684908,631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344247,551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5684952,791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5684998,517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344301,683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5685046,745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344353,438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5685094,929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344405,349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5685141,029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344460,174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5685184,688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344519,011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5685223,036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344588,855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5685256,445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5685284,854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344678,266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5685309,145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5685342,869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344762,453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5685372,935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344842,545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5685404,985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5685435,740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344925,978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589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5685465,007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5685494,860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345010,454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5685523,691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345096,739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5685552,022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5685581,080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345182,890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5685610,445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5685640,862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599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345268,923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5685664,874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5685684,242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345385,983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5685692,430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345396,932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5685702,233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5685738,466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345466,876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5685774,088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345537,439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5685809,171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5685844,335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345608,467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5685879,912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345679,975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5685914,434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5685948,490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345752,267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5685984,293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345823,630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5686018,471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345897,395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5686051,859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5686086,734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345970,289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5686120,679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625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346044,306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5686153,989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5686187,954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346118,619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5686221,542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346193,871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5686254,247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5686287,788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346268,838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5686321,252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346343,738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5686354,288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5686387,334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346419,763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5686420,165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346489,219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5686445,426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346495,264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5686453,915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5686494,329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346557,524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5686535,559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346619,109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5686575,392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346683,366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5686613,497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346747,964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5686651,675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5686692,525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346810,210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5686732,029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346873,692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5686771,741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346937,613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5686809,995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5686846,069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347005,184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661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5686887,176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347066,282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5686928,571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347129,218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5686966,490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347193,909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5687004,958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5687045,362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347256,326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5687084,858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347320,720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5687122,969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347387,103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5687160,039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5687196,556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347454,933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5687233,950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347523,000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5687270,173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347592,957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5687305,201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5687341,078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347663,157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5687376,727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347734,344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5687411,252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5687445,748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347806,365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5687481,140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347878,555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5687515,059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5687548,545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347952,177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5687584,283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348022,958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5687619,529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697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348095,156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5687653,446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699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5687687,418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348169,352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5687720,949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348244,337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5687753,932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5687788,926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348316,799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5687823,268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348390,853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5687856,327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5687890,752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348463,960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5687925,396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348536,860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5687959,203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5687993,106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348610,499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5688027,298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348685,267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5688060,286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5688094,060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348758,962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5688128,890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348831,960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5688162,828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5688197,276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348904,049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5688232,031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348978,731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5688264,453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5688296,848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349054,903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5688331,702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349127,647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733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5688365,787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5688398,913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349201,669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5688433,545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349275,360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5688466,972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5688499,524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349350,731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5688534,126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349424,382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5688567,751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349499,513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5688600,343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5688635,139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349572,961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5688668,289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349648,514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5688701,027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5688735,820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349721,495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5688769,928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349795,458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5688803,170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5688837,883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349868,553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5688871,380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349945,618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5688902,895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5688935,465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350024,052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5688967,034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5688998,921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350101,691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5689032,889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350176,362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5689066,037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769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5689098,715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350252,012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5689131,880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350329,429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5689163,606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5689195,481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350407,483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5689227,712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350487,671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5689257,608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5689288,346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350570,258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5689318,986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5689349,354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350651,045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5689384,191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350723,591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5689418,580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350797,027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5689452,024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5689486,115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350870,966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5689519,916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350944,945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5689553,486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5689584,687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351027,098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5689614,490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5689645,134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351107,829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799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5689676,764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351196,363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5689701,979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5689732,122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351278,832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5689763,912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5689796,279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351355,809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5689830,154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351431,643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5689861,761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5689892,425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351512,263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5689925,705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351585,940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5689960,092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5689991,710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351664,151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5690021,925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351748,596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5690050,898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5690083,585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351830,211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5690111,613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5690141,632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351911,536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5690176,952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351988,298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5690207,666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5690240,654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352064,843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5690273,425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352146,049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5690302,494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5690334,070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352225,366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5690366,777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352296,761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5690402,339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5690437,349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352369,399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5690470,490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352447,742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5690501,490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5690535,628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352520,227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5690571,921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352593,503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5690604,119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5690633,322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352677,593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5690663,349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5690690,619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352767,449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5690719,124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5690747,097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352855,529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5690774,711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5690799,848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352950,297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5690825,335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5690845,749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353058,177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5690884,431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353121,621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5690918,026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5690947,494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353204,357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5690977,475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353290,059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5691005,758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5691033,337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353381,724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5691061,025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5691094,039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353458,721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5691126,566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353540,111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877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5691155,679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5691182,723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353633,799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5691208,727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5691234,835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353741,333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5691253,070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5691264,512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5691282,999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353879,973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5691311,622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5691338,833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353973,493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5691362,545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5691383,579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354086,472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5691406,844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5691434,222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354178,208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5691461,423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5691484,881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354290,151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899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5691504,840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5691527,541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5691546,676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354410,992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5691564,323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5691579,536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5691598,450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354552,962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5691626,184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354631,535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5691662,191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5691688,420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354749,057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5691700,227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913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5691712,633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5691729,398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5691719,524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354908,209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354928,544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354914,760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5691582,636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354874,543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5691522,762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354827,721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5691471,237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354774,862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5691424,093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354720,167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354700,848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5691348,121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354681,213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354661,437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5691221,342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354640,999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354612,366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5691134,906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354570,029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5691078,877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354524,032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5691026,117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354474,266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5691000,000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5690977,849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354420,293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5690932,667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354363,387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5690888,648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354306,385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5690844,562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5690801,965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354247,715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949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5690759,411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354192,187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354157,025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5690691,214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354110,419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5690641,061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354052,668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5690597,779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354000,000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5690555,338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353993,316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5690515,648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353928,980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5690476,977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353866,330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5690435,952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353807,149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5690394,178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5690353,073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353746,270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5690312,255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353684,851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5690272,114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353623,105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5690231,377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353565,663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5690186,201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353511,042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5690140,676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353452,559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5690097,934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5690056,887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353391,127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5690018,351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353323,491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5690000,000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5689982,428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353251,700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985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5689948,625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5689908,917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353188,632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5689868,107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353128,473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5689827,226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353066,110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5689787,015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353000,851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353000,000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5689749,330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5689711,059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352935,602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5689671,477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352872,597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999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5689631,913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352807,955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5689593,918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5689556,623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352741,013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5689519,295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352671,513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5689484,209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352602,985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5689447,844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5689408,240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352540,652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5689364,528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352481,810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5689324,018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352419,140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5689284,691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352358,895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5689242,386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5689200,753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352299,016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5689163,368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1021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352230,622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5689128,935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352157,059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5689094,800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5689057,447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352089,851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5689019,574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352023,910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5689000,000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352000,000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5688981,570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351957,171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5688944,576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5688908,060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351889,517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5688868,717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351827,812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5688823,375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351775,486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5688778,054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351712,479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5688740,357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5688703,134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351645,798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5688664,897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351579,905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5688626,783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351514,113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5688589,155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5688551,687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351447,762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5688513,197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351382,212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5688475,418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351315,647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5688437,824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351250,221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5688399,825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1057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5688359,908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351187,079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5688320,765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351122,735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5688282,285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351056,695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5688244,788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351000,000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5688206,132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350991,978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5688167,013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350926,030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5688130,836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350856,610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5688095,009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5688056,426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350791,337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5688018,504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350724,310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5688000,000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5687981,670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350655,667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5687945,752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5687909,136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350586,917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5687872,101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350518,371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5687836,722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5687801,627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350447,734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5687764,078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350379,975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5687727,396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350311,114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5687691,860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5687656,267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350241,156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5687618,968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1093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350173,968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5687581,527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350107,590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5687544,060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5687505,621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350042,357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1099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350000,000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5687467,715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349975,338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5687430,896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349907,035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5687394,646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5687357,468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349839,671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5687319,911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349772,285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5687283,116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349703,747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5687247,157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5687209,811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349636,180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5687172,983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349567,111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5687137,413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5687102,304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349496,754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5687064,919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349429,256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5687027,769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349361,264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5687000,000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5686991,393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5686954,637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349293,508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5686917,743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349224,812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5686881,199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349156,445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1129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5686845,105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5686807,981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349088,935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5686770,329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349021,574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349000,000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5686733,614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348952,465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5686698,138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5686660,520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348884,936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5686623,929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348816,341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5686587,655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5686551,841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348747,421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5686514,162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348680,135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5686477,169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348611,682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5686441,144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5686404,842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348543,201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5686367,284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348475,611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5686330,624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348406,633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5686294,993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5686258,117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348338,557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5686220,930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348270,356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5686184,747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348200,534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5686149,604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5686112,299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348132,601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1165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5686075,953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348063,020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5686040,576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348000,000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5686005,297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347992,425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5686000,000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5685969,449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347921,757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5685934,668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5685901,324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347848,081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5685866,391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347775,379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5685832,679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5685800,767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347698,850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5685766,766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347623,737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5685733,607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5685702,764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347545,633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5685669,221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347468,563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5685637,248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5685606,295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347389,575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5685572,973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347311,115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5685542,354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5685510,957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347230,908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5685479,197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5685450,054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347149,911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5685415,694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1199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347073,331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5685383,874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1201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347000,000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5685352,632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346995,831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5685317,162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346921,255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5685285,017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5685254,455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346842,383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5685221,148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346763,885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5685190,353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5685158,996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346684,695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5685125,758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346605,661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5685096,002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5685062,497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346528,817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5685029,782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1219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5685000,661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346448,887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5685000,000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5684966,305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346371,910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5684934,281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5684903,068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346295,022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5684864,080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346230,243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5684822,852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1229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346171,684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5684779,408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346112,714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5684738,107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5684701,745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346047,246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346000,000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5684664,642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345974,640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1237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5684632,259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5684600,236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1239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345899,641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5684561,019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345833,860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345805,994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5684527,286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5684515,585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345791,021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345767,881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5684432,082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345726,065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5684373,361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1249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345680,580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5684309,493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345644,562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5684258,089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345595,334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5684255,622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345590,790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5684208,696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345541,362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5684165,102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345478,547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1259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5684129,473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345405,634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5684096,319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5684065,565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345316,528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5684040,177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5684016,376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345206,018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5684000,000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5683997,094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5683975,817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1269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345140,718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5683972,911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345122,882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5683921,059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345088,015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lastRenderedPageBreak/>
              <w:t>1273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5683851,369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345048,922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345000,000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5683803,171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344995,259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5683767,652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344918,523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1279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344900,000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5683737,671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5683706,044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344840,632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344800,000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5683668,389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  <w:rPr>
                <w:lang w:val="fr-FR"/>
              </w:rPr>
            </w:pPr>
            <w:r>
              <w:rPr>
                <w:lang w:val="fr-FR"/>
              </w:rPr>
              <w:t>1283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344778,887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5683650,000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1284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344750,000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5683621,845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1285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344730,416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5683600,000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1286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344700,000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5683567,964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1287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344682,723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1288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344650,000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5683517,769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1289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344630,184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5683500,000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344600,000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5683469,743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344580,493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344550,000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5683413,812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344539,923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5683400,000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344504,761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344500,000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5683343,949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344468,655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5683300,000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344450,000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5683275,066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344430,096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5683250,000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1299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344400,000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5683215,378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344384,837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5683200,000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344350,000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5683157,631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344343,428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5683150,000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344313,414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5683100,000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344300,000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5683064,888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344295,643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5683050,000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344286,803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5683000,000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1307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344279,712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5682950,000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1308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344267,469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5682900,000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lastRenderedPageBreak/>
              <w:t>1309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5682855,718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1310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344248,054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5682850,000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1311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344219,021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5682800,000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1312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344200,000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5682776,942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1313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344173,232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5682750,000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1314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344150,000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5682729,497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1315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344106,296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5682700,000</w:t>
            </w:r>
          </w:p>
        </w:tc>
      </w:tr>
      <w:tr>
        <w:tc>
          <w:tcPr>
            <w:tcW w:w="1101" w:type="dxa"/>
          </w:tcPr>
          <w:p>
            <w:pPr>
              <w:pStyle w:val="GesAbsatz"/>
              <w:tabs>
                <w:tab w:val="clear" w:pos="425"/>
              </w:tabs>
            </w:pPr>
            <w:r>
              <w:t>1316</w:t>
            </w:r>
          </w:p>
        </w:tc>
        <w:tc>
          <w:tcPr>
            <w:tcW w:w="3259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344100,000</w:t>
            </w:r>
          </w:p>
        </w:tc>
        <w:tc>
          <w:tcPr>
            <w:tcW w:w="3260" w:type="dxa"/>
          </w:tcPr>
          <w:p>
            <w:pPr>
              <w:pStyle w:val="GesAbsatz"/>
              <w:tabs>
                <w:tab w:val="clear" w:pos="425"/>
              </w:tabs>
              <w:jc w:val="center"/>
            </w:pPr>
            <w:r>
              <w:t>5682695,709</w:t>
            </w:r>
          </w:p>
        </w:tc>
      </w:tr>
    </w:tbl>
    <w:p>
      <w:pPr>
        <w:pStyle w:val="GesAbsatz"/>
      </w:pPr>
    </w:p>
    <w:p>
      <w:pPr>
        <w:pStyle w:val="berschrift2"/>
        <w:jc w:val="left"/>
        <w:sectPr>
          <w:headerReference w:type="default" r:id="rId8"/>
          <w:footerReference w:type="even" r:id="rId9"/>
          <w:footerReference w:type="default" r:id="rId10"/>
          <w:pgSz w:w="11907" w:h="16840" w:code="9"/>
          <w:pgMar w:top="1134" w:right="851" w:bottom="1134" w:left="1418" w:header="567" w:footer="851" w:gutter="0"/>
          <w:cols w:space="720"/>
        </w:sectPr>
      </w:pPr>
    </w:p>
    <w:p>
      <w:pPr>
        <w:pStyle w:val="berschrift2"/>
        <w:jc w:val="left"/>
      </w:pPr>
      <w:bookmarkStart w:id="9" w:name="_Toc398290871"/>
      <w:r>
        <w:lastRenderedPageBreak/>
        <w:t>Anlage 2</w:t>
      </w:r>
      <w:bookmarkEnd w:id="9"/>
    </w:p>
    <w:p>
      <w:pPr>
        <w:pStyle w:val="GesAbsatz"/>
      </w:pPr>
      <w:r>
        <w:rPr>
          <w:noProof/>
        </w:rPr>
        <w:drawing>
          <wp:inline distT="0" distB="0" distL="0" distR="0">
            <wp:extent cx="7741920" cy="5547360"/>
            <wp:effectExtent l="0" t="0" r="0" b="0"/>
            <wp:docPr id="1" name="Bild 1" descr="Scanne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nen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40" w:h="11907" w:orient="landscape" w:code="9"/>
      <w:pgMar w:top="1418" w:right="1134" w:bottom="851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  <w:r>
      <w:tab/>
      <w:t>Stand 25.10.2011 (GV. NRW. S. 502 / SGV. NRW. 96)</w:t>
    </w:r>
    <w:r>
      <w:tab/>
      <w:t xml:space="preserve">Seite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0"/>
    </w:pPr>
    <w:r>
      <w:t>62.2-12</w:t>
    </w:r>
  </w:p>
  <w:p>
    <w:pPr>
      <w:pStyle w:val="Kopfzeile"/>
    </w:pPr>
    <w:proofErr w:type="spellStart"/>
    <w:r>
      <w:t>FluLärmDüsseldV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DB1E24F-3273-43C4-9E44-B0E51D03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425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GesAbsatz"/>
    <w:qFormat/>
    <w:pPr>
      <w:keepNext/>
      <w:spacing w:after="120"/>
      <w:jc w:val="center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GesAbsatz"/>
    <w:qFormat/>
    <w:pPr>
      <w:keepNext/>
      <w:spacing w:before="240"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GesAbsatz"/>
    <w:qFormat/>
    <w:pPr>
      <w:keepNext/>
      <w:spacing w:before="240" w:after="180"/>
      <w:jc w:val="center"/>
      <w:outlineLvl w:val="2"/>
    </w:pPr>
    <w:rPr>
      <w:b/>
    </w:rPr>
  </w:style>
  <w:style w:type="paragraph" w:styleId="berschrift4">
    <w:name w:val="heading 4"/>
    <w:basedOn w:val="Standard"/>
    <w:next w:val="Standard"/>
    <w:pPr>
      <w:keepNext/>
      <w:spacing w:before="240"/>
      <w:outlineLvl w:val="3"/>
    </w:pPr>
  </w:style>
  <w:style w:type="paragraph" w:styleId="berschrift5">
    <w:name w:val="heading 5"/>
    <w:basedOn w:val="Standard"/>
    <w:next w:val="Standard"/>
    <w:pPr>
      <w:spacing w:before="120"/>
      <w:ind w:left="709" w:hanging="709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qFormat/>
    <w:pPr>
      <w:tabs>
        <w:tab w:val="center" w:pos="4536"/>
        <w:tab w:val="right" w:pos="9072"/>
      </w:tabs>
      <w:spacing w:before="0" w:after="120"/>
      <w:jc w:val="right"/>
    </w:pPr>
  </w:style>
  <w:style w:type="paragraph" w:styleId="Fuzeile">
    <w:name w:val="footer"/>
    <w:basedOn w:val="Standard"/>
    <w:qFormat/>
    <w:pPr>
      <w:tabs>
        <w:tab w:val="clear" w:pos="425"/>
        <w:tab w:val="right" w:pos="8505"/>
        <w:tab w:val="right" w:pos="9639"/>
      </w:tabs>
      <w:spacing w:before="0" w:after="0"/>
      <w:jc w:val="left"/>
    </w:pPr>
    <w:rPr>
      <w:sz w:val="16"/>
    </w:rPr>
  </w:style>
  <w:style w:type="character" w:styleId="Seitenzahl">
    <w:name w:val="page number"/>
    <w:semiHidden/>
    <w:rPr>
      <w:rFonts w:ascii="Arial" w:hAnsi="Arial"/>
      <w:sz w:val="16"/>
    </w:rPr>
  </w:style>
  <w:style w:type="paragraph" w:styleId="Verzeichnis2">
    <w:name w:val="toc 2"/>
    <w:basedOn w:val="Standard"/>
    <w:next w:val="Standard"/>
    <w:uiPriority w:val="39"/>
    <w:pPr>
      <w:tabs>
        <w:tab w:val="clear" w:pos="425"/>
        <w:tab w:val="right" w:leader="dot" w:pos="9638"/>
      </w:tabs>
      <w:spacing w:before="0" w:after="0"/>
      <w:jc w:val="left"/>
    </w:pPr>
    <w:rPr>
      <w:rFonts w:ascii="Times New Roman" w:hAnsi="Times New Roman"/>
      <w:smallCaps/>
    </w:rPr>
  </w:style>
  <w:style w:type="paragraph" w:styleId="Verzeichnis3">
    <w:name w:val="toc 3"/>
    <w:basedOn w:val="Standard"/>
    <w:next w:val="Standard"/>
    <w:uiPriority w:val="39"/>
    <w:pPr>
      <w:tabs>
        <w:tab w:val="clear" w:pos="425"/>
        <w:tab w:val="right" w:leader="dot" w:pos="9638"/>
      </w:tabs>
      <w:spacing w:before="0" w:after="0"/>
      <w:ind w:left="200"/>
      <w:jc w:val="left"/>
    </w:pPr>
    <w:rPr>
      <w:rFonts w:ascii="Times New Roman" w:hAnsi="Times New Roman"/>
      <w:i/>
    </w:rPr>
  </w:style>
  <w:style w:type="paragraph" w:styleId="Funotentext">
    <w:name w:val="footnote text"/>
    <w:basedOn w:val="Standard"/>
    <w:qFormat/>
    <w:pPr>
      <w:spacing w:before="0" w:after="0"/>
    </w:pPr>
    <w:rPr>
      <w:sz w:val="16"/>
    </w:rPr>
  </w:style>
  <w:style w:type="paragraph" w:styleId="Verzeichnis1">
    <w:name w:val="toc 1"/>
    <w:basedOn w:val="Verzeichnis3"/>
    <w:next w:val="Standard"/>
    <w:uiPriority w:val="39"/>
    <w:pPr>
      <w:spacing w:before="120" w:after="120"/>
      <w:ind w:left="0"/>
    </w:pPr>
    <w:rPr>
      <w:b/>
      <w:i w:val="0"/>
      <w:caps/>
    </w:rPr>
  </w:style>
  <w:style w:type="paragraph" w:customStyle="1" w:styleId="GesAbsatz">
    <w:name w:val="GesAbsatz"/>
    <w:basedOn w:val="Standard"/>
    <w:qFormat/>
    <w:pPr>
      <w:spacing w:before="100"/>
    </w:pPr>
    <w:rPr>
      <w:color w:val="000000"/>
    </w:rPr>
  </w:style>
  <w:style w:type="paragraph" w:styleId="Verzeichnis4">
    <w:name w:val="toc 4"/>
    <w:basedOn w:val="Standard"/>
    <w:next w:val="Standard"/>
    <w:semiHidden/>
    <w:pPr>
      <w:tabs>
        <w:tab w:val="clear" w:pos="425"/>
        <w:tab w:val="right" w:leader="dot" w:pos="9638"/>
      </w:tabs>
      <w:spacing w:before="0" w:after="0"/>
      <w:ind w:left="400"/>
      <w:jc w:val="left"/>
    </w:pPr>
    <w:rPr>
      <w:rFonts w:ascii="Times New Roman" w:hAnsi="Times New Roman"/>
      <w:sz w:val="18"/>
    </w:rPr>
  </w:style>
  <w:style w:type="character" w:styleId="Funotenzeichen">
    <w:name w:val="footnote reference"/>
    <w:qFormat/>
    <w:rPr>
      <w:sz w:val="20"/>
      <w:szCs w:val="20"/>
      <w:vertAlign w:val="superscript"/>
    </w:rPr>
  </w:style>
  <w:style w:type="paragraph" w:styleId="Verzeichnis5">
    <w:name w:val="toc 5"/>
    <w:basedOn w:val="Standard"/>
    <w:next w:val="Standard"/>
    <w:semiHidden/>
    <w:pPr>
      <w:tabs>
        <w:tab w:val="clear" w:pos="425"/>
        <w:tab w:val="right" w:leader="dot" w:pos="9638"/>
      </w:tabs>
      <w:spacing w:before="0" w:after="0"/>
      <w:ind w:left="600"/>
      <w:jc w:val="left"/>
    </w:pPr>
    <w:rPr>
      <w:rFonts w:ascii="Times New Roman" w:hAnsi="Times New Roman"/>
      <w:sz w:val="18"/>
    </w:rPr>
  </w:style>
  <w:style w:type="paragraph" w:styleId="Verzeichnis6">
    <w:name w:val="toc 6"/>
    <w:basedOn w:val="Standard"/>
    <w:next w:val="Standard"/>
    <w:semiHidden/>
    <w:pPr>
      <w:tabs>
        <w:tab w:val="clear" w:pos="425"/>
        <w:tab w:val="right" w:leader="dot" w:pos="9638"/>
      </w:tabs>
      <w:spacing w:before="0" w:after="0"/>
      <w:ind w:left="800"/>
      <w:jc w:val="left"/>
    </w:pPr>
    <w:rPr>
      <w:rFonts w:ascii="Times New Roman" w:hAnsi="Times New Roman"/>
      <w:sz w:val="18"/>
    </w:rPr>
  </w:style>
  <w:style w:type="paragraph" w:styleId="Verzeichnis7">
    <w:name w:val="toc 7"/>
    <w:basedOn w:val="Standard"/>
    <w:next w:val="Standard"/>
    <w:semiHidden/>
    <w:pPr>
      <w:tabs>
        <w:tab w:val="clear" w:pos="425"/>
        <w:tab w:val="right" w:leader="dot" w:pos="9638"/>
      </w:tabs>
      <w:spacing w:before="0" w:after="0"/>
      <w:ind w:left="1000"/>
      <w:jc w:val="left"/>
    </w:pPr>
    <w:rPr>
      <w:rFonts w:ascii="Times New Roman" w:hAnsi="Times New Roman"/>
      <w:sz w:val="18"/>
    </w:rPr>
  </w:style>
  <w:style w:type="paragraph" w:styleId="Verzeichnis8">
    <w:name w:val="toc 8"/>
    <w:basedOn w:val="Standard"/>
    <w:next w:val="Standard"/>
    <w:semiHidden/>
    <w:pPr>
      <w:tabs>
        <w:tab w:val="clear" w:pos="425"/>
        <w:tab w:val="right" w:leader="dot" w:pos="9638"/>
      </w:tabs>
      <w:spacing w:before="0" w:after="0"/>
      <w:ind w:left="1200"/>
      <w:jc w:val="left"/>
    </w:pPr>
    <w:rPr>
      <w:rFonts w:ascii="Times New Roman" w:hAnsi="Times New Roman"/>
      <w:sz w:val="18"/>
    </w:rPr>
  </w:style>
  <w:style w:type="paragraph" w:styleId="Verzeichnis9">
    <w:name w:val="toc 9"/>
    <w:basedOn w:val="Standard"/>
    <w:next w:val="Standard"/>
    <w:semiHidden/>
    <w:pPr>
      <w:tabs>
        <w:tab w:val="clear" w:pos="425"/>
        <w:tab w:val="right" w:leader="dot" w:pos="9638"/>
      </w:tabs>
      <w:spacing w:before="0" w:after="0"/>
      <w:ind w:left="1400"/>
      <w:jc w:val="left"/>
    </w:pPr>
    <w:rPr>
      <w:rFonts w:ascii="Times New Roman" w:hAnsi="Times New Roman"/>
      <w:sz w:val="18"/>
    </w:rPr>
  </w:style>
  <w:style w:type="character" w:styleId="Hyperlink">
    <w:name w:val="Hyperlink"/>
    <w:uiPriority w:val="99"/>
    <w:rPr>
      <w:color w:val="0000FF"/>
      <w:u w:val="single"/>
    </w:rPr>
  </w:style>
  <w:style w:type="table" w:styleId="Tabellenraster">
    <w:name w:val="Table Grid"/>
    <w:basedOn w:val="NormaleTabelle"/>
    <w:pPr>
      <w:tabs>
        <w:tab w:val="left" w:pos="425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rPr>
      <w:color w:val="800080" w:themeColor="followedHyperlink"/>
      <w:u w:val="single"/>
    </w:rPr>
  </w:style>
  <w:style w:type="paragraph" w:customStyle="1" w:styleId="Kopfzeile0">
    <w:name w:val="Kopfzeile0"/>
    <w:basedOn w:val="Standard"/>
    <w:next w:val="Kopfzeile"/>
    <w:qFormat/>
    <w:pPr>
      <w:spacing w:before="0" w:after="0"/>
      <w:jc w:val="right"/>
    </w:pPr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cht.nrw.de/lmi/owa/br_text_anzeigen?v_id=1000000000000000039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rueter\AppData\Roaming\Microsoft\Templates\VT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DC93A-4FE7-43E4-AE0D-DEB3B05F6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VTU.dotx</Template>
  <TotalTime>0</TotalTime>
  <Pages>85</Pages>
  <Words>11669</Words>
  <Characters>73520</Characters>
  <Application>Microsoft Office Word</Application>
  <DocSecurity>0</DocSecurity>
  <Lines>612</Lines>
  <Paragraphs>170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Fluglärmschutzverordnung Düsseldorf</vt:lpstr>
    </vt:vector>
  </TitlesOfParts>
  <Company>LANUV NRW</Company>
  <LinksUpToDate>false</LinksUpToDate>
  <CharactersWithSpaces>85019</CharactersWithSpaces>
  <SharedDoc>false</SharedDoc>
  <HLinks>
    <vt:vector size="60" baseType="variant">
      <vt:variant>
        <vt:i4>1507391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_Toc308417538</vt:lpwstr>
      </vt:variant>
      <vt:variant>
        <vt:i4>1507391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_Toc308417537</vt:lpwstr>
      </vt:variant>
      <vt:variant>
        <vt:i4>1507391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_Toc308417536</vt:lpwstr>
      </vt:variant>
      <vt:variant>
        <vt:i4>1507391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_Toc308417535</vt:lpwstr>
      </vt:variant>
      <vt:variant>
        <vt:i4>1507391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_Toc308417534</vt:lpwstr>
      </vt:variant>
      <vt:variant>
        <vt:i4>1507391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_Toc308417533</vt:lpwstr>
      </vt:variant>
      <vt:variant>
        <vt:i4>1507391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_Toc308417532</vt:lpwstr>
      </vt:variant>
      <vt:variant>
        <vt:i4>1507391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_Toc308417531</vt:lpwstr>
      </vt:variant>
      <vt:variant>
        <vt:i4>1507391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_Toc308417530</vt:lpwstr>
      </vt:variant>
      <vt:variant>
        <vt:i4>4915230</vt:i4>
      </vt:variant>
      <vt:variant>
        <vt:i4>0</vt:i4>
      </vt:variant>
      <vt:variant>
        <vt:i4>0</vt:i4>
      </vt:variant>
      <vt:variant>
        <vt:i4>5</vt:i4>
      </vt:variant>
      <vt:variant>
        <vt:lpwstr>https://recht.nrw.de/lmi/owa/br_bes_text?anw_nr=2&amp;gld_nr=9&amp;ugl_nr=96&amp;bes_id=18664&amp;aufgehoben=N&amp;menu=1&amp;sg=0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Fluglärmschutzverordnung Düsseldorf</dc:title>
  <dc:subject>FluLärmDüsseldV</dc:subject>
  <dc:creator>Np</dc:creator>
  <cp:lastModifiedBy>Rüter, Dr., Ingo</cp:lastModifiedBy>
  <cp:revision>4</cp:revision>
  <cp:lastPrinted>2004-12-14T11:08:00Z</cp:lastPrinted>
  <dcterms:created xsi:type="dcterms:W3CDTF">2014-09-12T11:13:00Z</dcterms:created>
  <dcterms:modified xsi:type="dcterms:W3CDTF">2024-04-12T07:33:00Z</dcterms:modified>
</cp:coreProperties>
</file>